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1CF" w:rsidRPr="007F6DAE" w:rsidRDefault="001431CF" w:rsidP="00E13813">
      <w:pPr>
        <w:pStyle w:val="Heading1"/>
        <w:jc w:val="right"/>
        <w:rPr>
          <w:rFonts w:ascii="Arial" w:hAnsi="Arial" w:cs="Arial"/>
        </w:rPr>
      </w:pPr>
      <w:r w:rsidRPr="007F6DAE">
        <w:rPr>
          <w:rFonts w:ascii="Arial" w:hAnsi="Arial" w:cs="Arial"/>
        </w:rPr>
        <w:t xml:space="preserve">ОПУБЛИКОВАНО </w:t>
      </w:r>
    </w:p>
    <w:p w:rsidR="001431CF" w:rsidRPr="007F6DAE" w:rsidRDefault="001431CF" w:rsidP="00E13813">
      <w:pPr>
        <w:jc w:val="right"/>
        <w:rPr>
          <w:rFonts w:ascii="Arial" w:hAnsi="Arial" w:cs="Arial"/>
          <w:sz w:val="24"/>
          <w:szCs w:val="24"/>
        </w:rPr>
      </w:pPr>
      <w:r w:rsidRPr="007F6DAE">
        <w:rPr>
          <w:rFonts w:ascii="Arial" w:hAnsi="Arial" w:cs="Arial"/>
          <w:sz w:val="24"/>
          <w:szCs w:val="24"/>
        </w:rPr>
        <w:t xml:space="preserve">«Официальный вестник» </w:t>
      </w:r>
    </w:p>
    <w:p w:rsidR="001431CF" w:rsidRPr="007F6DAE" w:rsidRDefault="001431CF" w:rsidP="00E13813">
      <w:pPr>
        <w:jc w:val="right"/>
        <w:rPr>
          <w:rFonts w:ascii="Arial" w:hAnsi="Arial" w:cs="Arial"/>
          <w:sz w:val="24"/>
          <w:szCs w:val="24"/>
        </w:rPr>
      </w:pPr>
      <w:r w:rsidRPr="007F6DAE">
        <w:rPr>
          <w:rFonts w:ascii="Arial" w:hAnsi="Arial" w:cs="Arial"/>
          <w:sz w:val="24"/>
          <w:szCs w:val="24"/>
        </w:rPr>
        <w:t xml:space="preserve">от </w:t>
      </w:r>
      <w:r>
        <w:rPr>
          <w:rFonts w:ascii="Arial" w:hAnsi="Arial" w:cs="Arial"/>
          <w:sz w:val="24"/>
          <w:szCs w:val="24"/>
        </w:rPr>
        <w:t>25</w:t>
      </w:r>
      <w:r w:rsidRPr="007F6DAE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12</w:t>
      </w:r>
      <w:r w:rsidRPr="007F6DAE">
        <w:rPr>
          <w:rFonts w:ascii="Arial" w:hAnsi="Arial" w:cs="Arial"/>
          <w:sz w:val="24"/>
          <w:szCs w:val="24"/>
        </w:rPr>
        <w:t xml:space="preserve">.2015 № </w:t>
      </w:r>
      <w:r>
        <w:rPr>
          <w:rFonts w:ascii="Arial" w:hAnsi="Arial" w:cs="Arial"/>
          <w:sz w:val="24"/>
          <w:szCs w:val="24"/>
        </w:rPr>
        <w:t>13</w:t>
      </w:r>
      <w:r w:rsidRPr="007F6DAE">
        <w:rPr>
          <w:rFonts w:ascii="Arial" w:hAnsi="Arial" w:cs="Arial"/>
          <w:sz w:val="24"/>
          <w:szCs w:val="24"/>
        </w:rPr>
        <w:t xml:space="preserve"> </w:t>
      </w:r>
    </w:p>
    <w:p w:rsidR="001431CF" w:rsidRPr="00E13813" w:rsidRDefault="001431CF" w:rsidP="007C5F31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13813">
        <w:rPr>
          <w:rFonts w:ascii="Arial" w:hAnsi="Arial" w:cs="Arial"/>
          <w:b/>
          <w:bCs/>
          <w:sz w:val="24"/>
          <w:szCs w:val="24"/>
        </w:rPr>
        <w:t xml:space="preserve">АДМИНИСТРАЦИЯ </w:t>
      </w:r>
    </w:p>
    <w:p w:rsidR="001431CF" w:rsidRPr="00E13813" w:rsidRDefault="001431CF" w:rsidP="007C5F31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13813">
        <w:rPr>
          <w:rFonts w:ascii="Arial" w:hAnsi="Arial" w:cs="Arial"/>
          <w:b/>
          <w:bCs/>
          <w:sz w:val="24"/>
          <w:szCs w:val="24"/>
        </w:rPr>
        <w:t>БОЛОТНИНСКОГО РАЙОНА  НОВОСИБИРСКОЙ ОБЛАСТИ</w:t>
      </w:r>
    </w:p>
    <w:p w:rsidR="001431CF" w:rsidRPr="00E13813" w:rsidRDefault="001431CF" w:rsidP="007C5F31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1431CF" w:rsidRPr="00E13813" w:rsidRDefault="001431CF" w:rsidP="007C5F31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13813">
        <w:rPr>
          <w:rFonts w:ascii="Arial" w:hAnsi="Arial" w:cs="Arial"/>
          <w:b/>
          <w:bCs/>
          <w:sz w:val="24"/>
          <w:szCs w:val="24"/>
        </w:rPr>
        <w:t>ПОСТАНОВЛЕНИЕ</w:t>
      </w:r>
    </w:p>
    <w:p w:rsidR="001431CF" w:rsidRPr="00E13813" w:rsidRDefault="001431CF" w:rsidP="007C5F31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1431CF" w:rsidRPr="00E13813" w:rsidRDefault="001431CF" w:rsidP="007C5F31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  <w:vertAlign w:val="superscript"/>
        </w:rPr>
      </w:pPr>
      <w:r w:rsidRPr="00E13813">
        <w:rPr>
          <w:rFonts w:ascii="Arial" w:hAnsi="Arial" w:cs="Arial"/>
          <w:b/>
          <w:bCs/>
          <w:sz w:val="24"/>
          <w:szCs w:val="24"/>
        </w:rPr>
        <w:t>от 07.09.2015 № 677</w:t>
      </w:r>
    </w:p>
    <w:p w:rsidR="001431CF" w:rsidRPr="00E13813" w:rsidRDefault="001431CF" w:rsidP="009F569F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  <w:vertAlign w:val="superscript"/>
        </w:rPr>
      </w:pPr>
    </w:p>
    <w:p w:rsidR="001431CF" w:rsidRPr="00E13813" w:rsidRDefault="001431CF" w:rsidP="009F569F">
      <w:pPr>
        <w:spacing w:line="240" w:lineRule="auto"/>
        <w:ind w:left="-57" w:right="6"/>
        <w:jc w:val="center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 xml:space="preserve">Об установлении размера  стоимости  питания  для обучающихся муниципальных общеобразовательных организаций Болотнинского района  </w:t>
      </w:r>
    </w:p>
    <w:p w:rsidR="001431CF" w:rsidRPr="00E13813" w:rsidRDefault="001431CF" w:rsidP="009F569F">
      <w:pPr>
        <w:spacing w:line="240" w:lineRule="auto"/>
        <w:ind w:left="-57" w:right="6"/>
        <w:jc w:val="center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>Новосибирской области из многодетных и малоимущих семей</w:t>
      </w:r>
    </w:p>
    <w:p w:rsidR="001431CF" w:rsidRPr="00E13813" w:rsidRDefault="001431CF" w:rsidP="009F569F">
      <w:pPr>
        <w:spacing w:line="240" w:lineRule="auto"/>
        <w:ind w:left="-57" w:right="6"/>
        <w:jc w:val="center"/>
        <w:rPr>
          <w:rFonts w:ascii="Arial" w:hAnsi="Arial" w:cs="Arial"/>
          <w:sz w:val="24"/>
          <w:szCs w:val="24"/>
        </w:rPr>
      </w:pPr>
    </w:p>
    <w:p w:rsidR="001431CF" w:rsidRPr="00E13813" w:rsidRDefault="001431CF" w:rsidP="009F569F">
      <w:pPr>
        <w:ind w:firstLine="720"/>
        <w:jc w:val="both"/>
        <w:rPr>
          <w:rFonts w:ascii="Arial" w:hAnsi="Arial" w:cs="Arial"/>
          <w:b/>
          <w:bCs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 xml:space="preserve">В целях обеспечения питанием на льготных условиях обучающихся муниципальных общеобразовательных организаций Болотнинского района Новосибирской области из многодетных и  малоимущих семей, в пределах средств, предусмотренных бюджетом 2015 года </w:t>
      </w:r>
      <w:r w:rsidRPr="00E13813">
        <w:rPr>
          <w:rFonts w:ascii="Arial" w:hAnsi="Arial" w:cs="Arial"/>
          <w:b/>
          <w:bCs/>
          <w:sz w:val="24"/>
          <w:szCs w:val="24"/>
        </w:rPr>
        <w:t>п о с</w:t>
      </w:r>
      <w:r w:rsidRPr="00E13813">
        <w:rPr>
          <w:rFonts w:ascii="Arial" w:hAnsi="Arial" w:cs="Arial"/>
          <w:sz w:val="24"/>
          <w:szCs w:val="24"/>
        </w:rPr>
        <w:t xml:space="preserve"> </w:t>
      </w:r>
      <w:r w:rsidRPr="00E13813">
        <w:rPr>
          <w:rFonts w:ascii="Arial" w:hAnsi="Arial" w:cs="Arial"/>
          <w:b/>
          <w:bCs/>
          <w:sz w:val="24"/>
          <w:szCs w:val="24"/>
        </w:rPr>
        <w:t>т а н о в л я е т:</w:t>
      </w:r>
    </w:p>
    <w:p w:rsidR="001431CF" w:rsidRPr="00E13813" w:rsidRDefault="001431CF" w:rsidP="007C5F31">
      <w:pPr>
        <w:pStyle w:val="ListParagraph"/>
        <w:numPr>
          <w:ilvl w:val="0"/>
          <w:numId w:val="1"/>
        </w:numPr>
        <w:tabs>
          <w:tab w:val="clear" w:pos="720"/>
          <w:tab w:val="num" w:pos="0"/>
        </w:tabs>
        <w:spacing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>Установить с 1 сентября 2015 года размер стоимости питания для обучающихся муниципальных общеобразовательных организаций Болотнинского района Новосибирской области из многодетных и малоимущих семей в размере сорок два рубля четыре копейки на одного обучающегося в день.</w:t>
      </w:r>
    </w:p>
    <w:p w:rsidR="001431CF" w:rsidRPr="00E13813" w:rsidRDefault="001431CF" w:rsidP="007C5F31">
      <w:pPr>
        <w:pStyle w:val="ListParagraph"/>
        <w:spacing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>2. Руководителям муниципальных общеобразовательных организаций обеспечить целевое и эффективное использование бюджетных средств, полученных на организацию питания обучающихся из многодетных и малоимущих семей.</w:t>
      </w:r>
    </w:p>
    <w:p w:rsidR="001431CF" w:rsidRPr="00E13813" w:rsidRDefault="001431CF" w:rsidP="007C5F31">
      <w:pPr>
        <w:pStyle w:val="ListParagraph"/>
        <w:spacing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>3. Отделу общественных связей администрации Болотнинского района Новосибирской области (Комардин И.В.) разместить настоящее постановление на сайте администрации Болотнинского района Новосибирской области.</w:t>
      </w:r>
    </w:p>
    <w:p w:rsidR="001431CF" w:rsidRPr="00E13813" w:rsidRDefault="001431CF" w:rsidP="007C5F31">
      <w:pPr>
        <w:pStyle w:val="ListParagraph"/>
        <w:spacing w:line="240" w:lineRule="auto"/>
        <w:ind w:left="0" w:firstLine="360"/>
        <w:jc w:val="both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>4.Контроль исполнения постановления возложить на заместителя главы администрации Болотнинского района Новосибирской области В.И. Грибовского.</w:t>
      </w:r>
    </w:p>
    <w:p w:rsidR="001431CF" w:rsidRPr="00E13813" w:rsidRDefault="001431CF" w:rsidP="007C5F31">
      <w:pPr>
        <w:pStyle w:val="ListParagraph"/>
        <w:spacing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1431CF" w:rsidRPr="00E13813" w:rsidRDefault="001431CF" w:rsidP="007C5F31">
      <w:pPr>
        <w:pStyle w:val="ListParagraph"/>
        <w:spacing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 xml:space="preserve">Глава  Болотнинского района </w:t>
      </w:r>
    </w:p>
    <w:p w:rsidR="001431CF" w:rsidRPr="00E13813" w:rsidRDefault="001431CF" w:rsidP="00183370">
      <w:pPr>
        <w:pStyle w:val="ListParagraph"/>
        <w:spacing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13813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           В.А.Франк </w:t>
      </w:r>
    </w:p>
    <w:p w:rsidR="001431CF" w:rsidRPr="00E13813" w:rsidRDefault="001431CF" w:rsidP="00183370">
      <w:pPr>
        <w:pStyle w:val="ListParagraph"/>
        <w:spacing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1431CF" w:rsidRPr="00E13813" w:rsidRDefault="001431CF" w:rsidP="00183370">
      <w:pPr>
        <w:pStyle w:val="ListParagraph"/>
        <w:spacing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E13813">
        <w:rPr>
          <w:rFonts w:ascii="Arial" w:hAnsi="Arial" w:cs="Arial"/>
          <w:sz w:val="20"/>
          <w:szCs w:val="20"/>
        </w:rPr>
        <w:t>Скачилова</w:t>
      </w:r>
    </w:p>
    <w:p w:rsidR="001431CF" w:rsidRPr="00E13813" w:rsidRDefault="001431CF" w:rsidP="00183370">
      <w:pPr>
        <w:pStyle w:val="ListParagraph"/>
        <w:spacing w:line="240" w:lineRule="auto"/>
        <w:ind w:left="0"/>
        <w:jc w:val="both"/>
        <w:rPr>
          <w:rFonts w:ascii="Arial" w:hAnsi="Arial" w:cs="Arial"/>
          <w:sz w:val="28"/>
          <w:szCs w:val="28"/>
        </w:rPr>
      </w:pPr>
      <w:r w:rsidRPr="00E13813">
        <w:rPr>
          <w:rFonts w:ascii="Arial" w:hAnsi="Arial" w:cs="Arial"/>
          <w:sz w:val="20"/>
          <w:szCs w:val="20"/>
        </w:rPr>
        <w:t>21-648</w:t>
      </w:r>
    </w:p>
    <w:sectPr w:rsidR="001431CF" w:rsidRPr="00E13813" w:rsidSect="009F56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60B72"/>
    <w:multiLevelType w:val="hybridMultilevel"/>
    <w:tmpl w:val="7076D5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5F31"/>
    <w:rsid w:val="001431CF"/>
    <w:rsid w:val="00144774"/>
    <w:rsid w:val="00153D41"/>
    <w:rsid w:val="00183370"/>
    <w:rsid w:val="001E385E"/>
    <w:rsid w:val="002370C9"/>
    <w:rsid w:val="00283E41"/>
    <w:rsid w:val="003104AE"/>
    <w:rsid w:val="003D463E"/>
    <w:rsid w:val="00475ADB"/>
    <w:rsid w:val="00477421"/>
    <w:rsid w:val="005E30CF"/>
    <w:rsid w:val="005E3CF2"/>
    <w:rsid w:val="00620929"/>
    <w:rsid w:val="0069386D"/>
    <w:rsid w:val="00696451"/>
    <w:rsid w:val="006964FB"/>
    <w:rsid w:val="007C5F31"/>
    <w:rsid w:val="007F6DAE"/>
    <w:rsid w:val="009F569F"/>
    <w:rsid w:val="00A00C5F"/>
    <w:rsid w:val="00A05873"/>
    <w:rsid w:val="00A1067D"/>
    <w:rsid w:val="00A42FB8"/>
    <w:rsid w:val="00B207B0"/>
    <w:rsid w:val="00B57495"/>
    <w:rsid w:val="00BB64C7"/>
    <w:rsid w:val="00C87B30"/>
    <w:rsid w:val="00D207D3"/>
    <w:rsid w:val="00D21307"/>
    <w:rsid w:val="00D672D0"/>
    <w:rsid w:val="00D70B86"/>
    <w:rsid w:val="00E13813"/>
    <w:rsid w:val="00EA7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F31"/>
    <w:pPr>
      <w:spacing w:after="200" w:line="276" w:lineRule="auto"/>
    </w:pPr>
    <w:rPr>
      <w:rFonts w:eastAsia="Times New Roman" w:cs="Calibri"/>
    </w:rPr>
  </w:style>
  <w:style w:type="paragraph" w:styleId="Heading1">
    <w:name w:val="heading 1"/>
    <w:basedOn w:val="Normal"/>
    <w:next w:val="Normal"/>
    <w:link w:val="Heading1Char1"/>
    <w:uiPriority w:val="99"/>
    <w:qFormat/>
    <w:locked/>
    <w:rsid w:val="00E13813"/>
    <w:pPr>
      <w:keepNext/>
      <w:spacing w:after="0" w:line="240" w:lineRule="auto"/>
      <w:outlineLvl w:val="0"/>
    </w:pPr>
    <w:rPr>
      <w:rFonts w:eastAsia="Calibri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99"/>
    <w:qFormat/>
    <w:rsid w:val="007C5F31"/>
    <w:pPr>
      <w:ind w:left="720"/>
    </w:pPr>
  </w:style>
  <w:style w:type="paragraph" w:styleId="NoSpacing">
    <w:name w:val="No Spacing"/>
    <w:uiPriority w:val="99"/>
    <w:qFormat/>
    <w:rsid w:val="007C5F31"/>
    <w:rPr>
      <w:rFonts w:eastAsia="Times New Roman" w:cs="Calibri"/>
    </w:rPr>
  </w:style>
  <w:style w:type="paragraph" w:styleId="BalloonText">
    <w:name w:val="Balloon Text"/>
    <w:basedOn w:val="Normal"/>
    <w:link w:val="BalloonTextChar"/>
    <w:uiPriority w:val="99"/>
    <w:semiHidden/>
    <w:rsid w:val="007C5F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5F31"/>
    <w:rPr>
      <w:rFonts w:ascii="Tahoma" w:hAnsi="Tahoma" w:cs="Tahoma"/>
      <w:sz w:val="16"/>
      <w:szCs w:val="16"/>
      <w:lang w:eastAsia="ru-RU"/>
    </w:rPr>
  </w:style>
  <w:style w:type="character" w:customStyle="1" w:styleId="Heading1Char1">
    <w:name w:val="Heading 1 Char1"/>
    <w:basedOn w:val="DefaultParagraphFont"/>
    <w:link w:val="Heading1"/>
    <w:uiPriority w:val="99"/>
    <w:locked/>
    <w:rsid w:val="00E13813"/>
    <w:rPr>
      <w:rFonts w:ascii="Calibri" w:hAnsi="Calibri" w:cs="Calibri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155</TotalTime>
  <Pages>1</Pages>
  <Words>236</Words>
  <Characters>1350</Characters>
  <Application>Microsoft Office Outlook</Application>
  <DocSecurity>0</DocSecurity>
  <Lines>0</Lines>
  <Paragraphs>0</Paragraphs>
  <ScaleCrop>false</ScaleCrop>
  <Company>администрация Болотнинского района НСО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skachilova</dc:creator>
  <cp:keywords/>
  <dc:description/>
  <cp:lastModifiedBy>Маер</cp:lastModifiedBy>
  <cp:revision>8</cp:revision>
  <cp:lastPrinted>2015-09-03T06:37:00Z</cp:lastPrinted>
  <dcterms:created xsi:type="dcterms:W3CDTF">2015-08-31T06:47:00Z</dcterms:created>
  <dcterms:modified xsi:type="dcterms:W3CDTF">2016-01-13T11:21:00Z</dcterms:modified>
</cp:coreProperties>
</file>